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0EC" w:rsidRPr="00680781" w:rsidRDefault="00284831">
      <w:pPr>
        <w:rPr>
          <w:b/>
          <w:sz w:val="40"/>
          <w:szCs w:val="40"/>
        </w:rPr>
      </w:pPr>
      <w:r w:rsidRPr="00680781">
        <w:rPr>
          <w:b/>
          <w:sz w:val="40"/>
          <w:szCs w:val="40"/>
        </w:rPr>
        <w:t xml:space="preserve">HOUSE </w:t>
      </w:r>
      <w:r w:rsidR="00680781">
        <w:rPr>
          <w:b/>
          <w:sz w:val="40"/>
          <w:szCs w:val="40"/>
        </w:rPr>
        <w:t>Members Voting No</w:t>
      </w:r>
      <w:r w:rsidRPr="00680781">
        <w:rPr>
          <w:b/>
          <w:sz w:val="40"/>
          <w:szCs w:val="40"/>
        </w:rPr>
        <w:t xml:space="preserve"> on H.R. 3630</w:t>
      </w:r>
    </w:p>
    <w:p w:rsidR="003E499F" w:rsidRPr="00680781" w:rsidRDefault="003E499F" w:rsidP="003E499F">
      <w:pPr>
        <w:pStyle w:val="NoSpacing"/>
        <w:rPr>
          <w:sz w:val="28"/>
          <w:szCs w:val="28"/>
        </w:rPr>
      </w:pPr>
      <w:r w:rsidRPr="00680781">
        <w:rPr>
          <w:b/>
          <w:sz w:val="28"/>
          <w:szCs w:val="28"/>
          <w:u w:val="single"/>
        </w:rPr>
        <w:t>Republican</w:t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b/>
          <w:sz w:val="28"/>
          <w:szCs w:val="28"/>
          <w:u w:val="single"/>
        </w:rPr>
        <w:t>Democrat</w:t>
      </w:r>
    </w:p>
    <w:p w:rsidR="003E499F" w:rsidRPr="00680781" w:rsidRDefault="000816AB" w:rsidP="003E499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Adams (R-FL)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E499F" w:rsidRPr="00680781">
        <w:rPr>
          <w:sz w:val="28"/>
          <w:szCs w:val="28"/>
        </w:rPr>
        <w:t>Ackerman (D-NY)</w:t>
      </w:r>
    </w:p>
    <w:p w:rsidR="003E499F" w:rsidRPr="00680781" w:rsidRDefault="003E499F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Aderholt (R-AL)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>Capuano (D-MA)</w:t>
      </w:r>
    </w:p>
    <w:p w:rsidR="003E499F" w:rsidRPr="00680781" w:rsidRDefault="003E499F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Akin (R-MO)</w:t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proofErr w:type="spellStart"/>
      <w:r w:rsidR="00713972" w:rsidRPr="00680781">
        <w:rPr>
          <w:sz w:val="28"/>
          <w:szCs w:val="28"/>
        </w:rPr>
        <w:t>Cardoza</w:t>
      </w:r>
      <w:proofErr w:type="spellEnd"/>
      <w:r w:rsidR="00713972" w:rsidRPr="00680781">
        <w:rPr>
          <w:sz w:val="28"/>
          <w:szCs w:val="28"/>
        </w:rPr>
        <w:t xml:space="preserve"> (D-CA)</w:t>
      </w:r>
    </w:p>
    <w:p w:rsidR="003E499F" w:rsidRPr="00680781" w:rsidRDefault="003E499F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Amash</w:t>
      </w:r>
      <w:proofErr w:type="spellEnd"/>
      <w:r w:rsidRPr="00680781">
        <w:rPr>
          <w:sz w:val="28"/>
          <w:szCs w:val="28"/>
        </w:rPr>
        <w:t xml:space="preserve"> (R-MI)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>Clarke (D-NY)</w:t>
      </w:r>
    </w:p>
    <w:p w:rsidR="003E499F" w:rsidRPr="00680781" w:rsidRDefault="003E499F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Bachus</w:t>
      </w:r>
      <w:proofErr w:type="spellEnd"/>
      <w:r w:rsidRPr="00680781">
        <w:rPr>
          <w:sz w:val="28"/>
          <w:szCs w:val="28"/>
        </w:rPr>
        <w:t xml:space="preserve"> (R-AL)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>Clay (D-MO)</w:t>
      </w:r>
    </w:p>
    <w:p w:rsidR="003E499F" w:rsidRPr="00680781" w:rsidRDefault="003E499F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Bachmann (R-MN)</w:t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  <w:t>Cleaver (D-MO)</w:t>
      </w:r>
    </w:p>
    <w:p w:rsidR="003E499F" w:rsidRPr="00680781" w:rsidRDefault="003E499F" w:rsidP="003E499F">
      <w:pPr>
        <w:pStyle w:val="NoSpacing"/>
        <w:rPr>
          <w:sz w:val="28"/>
          <w:szCs w:val="28"/>
          <w:lang w:val="fr-CA"/>
        </w:rPr>
      </w:pPr>
      <w:r w:rsidRPr="00680781">
        <w:rPr>
          <w:sz w:val="28"/>
          <w:szCs w:val="28"/>
          <w:lang w:val="fr-CA"/>
        </w:rPr>
        <w:t>Barton (R-TX)</w:t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713972" w:rsidRPr="00680781">
        <w:rPr>
          <w:sz w:val="28"/>
          <w:szCs w:val="28"/>
          <w:lang w:val="fr-CA"/>
        </w:rPr>
        <w:t>Connolly (D-VA)</w:t>
      </w:r>
    </w:p>
    <w:p w:rsidR="003E499F" w:rsidRPr="00680781" w:rsidRDefault="003E499F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Bishop (R-UT)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>Cooper (D-TN)</w:t>
      </w:r>
    </w:p>
    <w:p w:rsidR="003E499F" w:rsidRPr="00680781" w:rsidRDefault="003E499F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Black (R-TN)</w:t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  <w:t>Costello (D-IL)</w:t>
      </w:r>
    </w:p>
    <w:p w:rsidR="003E499F" w:rsidRPr="00680781" w:rsidRDefault="003E499F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Blackburn (R-TN)</w:t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ab/>
        <w:t>Cummings (D-MD)</w:t>
      </w:r>
    </w:p>
    <w:p w:rsidR="003E499F" w:rsidRPr="00680781" w:rsidRDefault="003E499F" w:rsidP="003E499F">
      <w:pPr>
        <w:pStyle w:val="NoSpacing"/>
        <w:rPr>
          <w:sz w:val="28"/>
          <w:szCs w:val="28"/>
          <w:lang w:val="fr-CA"/>
        </w:rPr>
      </w:pPr>
      <w:proofErr w:type="spellStart"/>
      <w:r w:rsidRPr="00680781">
        <w:rPr>
          <w:sz w:val="28"/>
          <w:szCs w:val="28"/>
          <w:lang w:val="fr-CA"/>
        </w:rPr>
        <w:t>Bonner</w:t>
      </w:r>
      <w:proofErr w:type="spellEnd"/>
      <w:r w:rsidRPr="00680781">
        <w:rPr>
          <w:sz w:val="28"/>
          <w:szCs w:val="28"/>
          <w:lang w:val="fr-CA"/>
        </w:rPr>
        <w:t xml:space="preserve"> (R-</w:t>
      </w:r>
      <w:r w:rsidR="000816AB">
        <w:rPr>
          <w:sz w:val="28"/>
          <w:szCs w:val="28"/>
          <w:lang w:val="fr-CA"/>
        </w:rPr>
        <w:t>AL)</w:t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713972" w:rsidRPr="00680781">
        <w:rPr>
          <w:sz w:val="28"/>
          <w:szCs w:val="28"/>
          <w:lang w:val="fr-CA"/>
        </w:rPr>
        <w:t>Davis (D-IL)</w:t>
      </w:r>
    </w:p>
    <w:p w:rsidR="00713972" w:rsidRPr="00680781" w:rsidRDefault="000816AB" w:rsidP="003E499F">
      <w:pPr>
        <w:pStyle w:val="NoSpacing"/>
        <w:rPr>
          <w:sz w:val="28"/>
          <w:szCs w:val="28"/>
        </w:rPr>
      </w:pPr>
      <w:proofErr w:type="spellStart"/>
      <w:r>
        <w:rPr>
          <w:sz w:val="28"/>
          <w:szCs w:val="28"/>
        </w:rPr>
        <w:t>Boustany</w:t>
      </w:r>
      <w:proofErr w:type="spellEnd"/>
      <w:r>
        <w:rPr>
          <w:sz w:val="28"/>
          <w:szCs w:val="28"/>
        </w:rPr>
        <w:t xml:space="preserve"> (R-LA)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>DeFazio (D-OR)</w:t>
      </w:r>
    </w:p>
    <w:p w:rsidR="00713972" w:rsidRPr="00680781" w:rsidRDefault="000816AB" w:rsidP="003E499F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Brooks (R-AL)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13972" w:rsidRPr="00680781">
        <w:rPr>
          <w:sz w:val="28"/>
          <w:szCs w:val="28"/>
        </w:rPr>
        <w:t>Edwards (D-MD)</w:t>
      </w:r>
    </w:p>
    <w:p w:rsidR="00713972" w:rsidRPr="000816AB" w:rsidRDefault="000816AB" w:rsidP="003E499F">
      <w:pPr>
        <w:pStyle w:val="NoSpacing"/>
        <w:rPr>
          <w:sz w:val="28"/>
          <w:szCs w:val="28"/>
          <w:lang w:val="fr-CA"/>
        </w:rPr>
      </w:pPr>
      <w:proofErr w:type="spellStart"/>
      <w:r w:rsidRPr="000816AB">
        <w:rPr>
          <w:sz w:val="28"/>
          <w:szCs w:val="28"/>
          <w:lang w:val="fr-CA"/>
        </w:rPr>
        <w:t>Buerkle</w:t>
      </w:r>
      <w:proofErr w:type="spellEnd"/>
      <w:r w:rsidRPr="000816AB">
        <w:rPr>
          <w:sz w:val="28"/>
          <w:szCs w:val="28"/>
          <w:lang w:val="fr-CA"/>
        </w:rPr>
        <w:t xml:space="preserve"> (R-NY)</w:t>
      </w:r>
      <w:r w:rsidRPr="000816AB">
        <w:rPr>
          <w:sz w:val="28"/>
          <w:szCs w:val="28"/>
          <w:lang w:val="fr-CA"/>
        </w:rPr>
        <w:tab/>
      </w:r>
      <w:r w:rsidRPr="000816AB">
        <w:rPr>
          <w:sz w:val="28"/>
          <w:szCs w:val="28"/>
          <w:lang w:val="fr-CA"/>
        </w:rPr>
        <w:tab/>
      </w:r>
      <w:r w:rsidRPr="000816AB">
        <w:rPr>
          <w:sz w:val="28"/>
          <w:szCs w:val="28"/>
          <w:lang w:val="fr-CA"/>
        </w:rPr>
        <w:tab/>
      </w:r>
      <w:r w:rsidRPr="000816AB">
        <w:rPr>
          <w:sz w:val="28"/>
          <w:szCs w:val="28"/>
          <w:lang w:val="fr-CA"/>
        </w:rPr>
        <w:tab/>
      </w:r>
      <w:r w:rsidRPr="000816AB">
        <w:rPr>
          <w:sz w:val="28"/>
          <w:szCs w:val="28"/>
          <w:lang w:val="fr-CA"/>
        </w:rPr>
        <w:tab/>
      </w:r>
      <w:r w:rsidR="00713972" w:rsidRPr="000816AB">
        <w:rPr>
          <w:sz w:val="28"/>
          <w:szCs w:val="28"/>
          <w:lang w:val="fr-CA"/>
        </w:rPr>
        <w:t>Ellison (D-MN)</w:t>
      </w:r>
    </w:p>
    <w:p w:rsidR="00713972" w:rsidRPr="000816AB" w:rsidRDefault="000816AB" w:rsidP="003E499F">
      <w:pPr>
        <w:pStyle w:val="NoSpacing"/>
        <w:rPr>
          <w:sz w:val="28"/>
          <w:szCs w:val="28"/>
          <w:lang w:val="fr-CA"/>
        </w:rPr>
      </w:pPr>
      <w:r w:rsidRPr="000816AB">
        <w:rPr>
          <w:sz w:val="28"/>
          <w:szCs w:val="28"/>
          <w:lang w:val="fr-CA"/>
        </w:rPr>
        <w:t>Burgess (R-TX)</w:t>
      </w:r>
      <w:r w:rsidRPr="000816AB">
        <w:rPr>
          <w:sz w:val="28"/>
          <w:szCs w:val="28"/>
          <w:lang w:val="fr-CA"/>
        </w:rPr>
        <w:tab/>
      </w:r>
      <w:r w:rsidRPr="000816AB">
        <w:rPr>
          <w:sz w:val="28"/>
          <w:szCs w:val="28"/>
          <w:lang w:val="fr-CA"/>
        </w:rPr>
        <w:tab/>
      </w:r>
      <w:r w:rsidRPr="000816AB">
        <w:rPr>
          <w:sz w:val="28"/>
          <w:szCs w:val="28"/>
          <w:lang w:val="fr-CA"/>
        </w:rPr>
        <w:tab/>
      </w:r>
      <w:r w:rsidRPr="000816AB">
        <w:rPr>
          <w:sz w:val="28"/>
          <w:szCs w:val="28"/>
          <w:lang w:val="fr-CA"/>
        </w:rPr>
        <w:tab/>
      </w:r>
      <w:r w:rsidRPr="000816AB">
        <w:rPr>
          <w:sz w:val="28"/>
          <w:szCs w:val="28"/>
          <w:lang w:val="fr-CA"/>
        </w:rPr>
        <w:tab/>
      </w:r>
      <w:proofErr w:type="spellStart"/>
      <w:r w:rsidR="00713972" w:rsidRPr="000816AB">
        <w:rPr>
          <w:sz w:val="28"/>
          <w:szCs w:val="28"/>
          <w:lang w:val="fr-CA"/>
        </w:rPr>
        <w:t>Farr</w:t>
      </w:r>
      <w:proofErr w:type="spellEnd"/>
      <w:r w:rsidR="001918E1" w:rsidRPr="000816AB">
        <w:rPr>
          <w:sz w:val="28"/>
          <w:szCs w:val="28"/>
          <w:lang w:val="fr-CA"/>
        </w:rPr>
        <w:t xml:space="preserve"> </w:t>
      </w:r>
      <w:r w:rsidR="00713972" w:rsidRPr="000816AB">
        <w:rPr>
          <w:sz w:val="28"/>
          <w:szCs w:val="28"/>
          <w:lang w:val="fr-CA"/>
        </w:rPr>
        <w:t>(D-CA)</w:t>
      </w:r>
    </w:p>
    <w:p w:rsidR="00713972" w:rsidRPr="000816AB" w:rsidRDefault="000816AB" w:rsidP="003E499F">
      <w:pPr>
        <w:pStyle w:val="NoSpacing"/>
        <w:rPr>
          <w:sz w:val="28"/>
          <w:szCs w:val="28"/>
        </w:rPr>
      </w:pPr>
      <w:r w:rsidRPr="000816AB">
        <w:rPr>
          <w:sz w:val="28"/>
          <w:szCs w:val="28"/>
        </w:rPr>
        <w:t>Burton (R-IN)</w:t>
      </w:r>
      <w:r w:rsidRPr="000816AB">
        <w:rPr>
          <w:sz w:val="28"/>
          <w:szCs w:val="28"/>
        </w:rPr>
        <w:tab/>
      </w:r>
      <w:r w:rsidRPr="000816AB">
        <w:rPr>
          <w:sz w:val="28"/>
          <w:szCs w:val="28"/>
        </w:rPr>
        <w:tab/>
      </w:r>
      <w:r w:rsidRPr="000816AB">
        <w:rPr>
          <w:sz w:val="28"/>
          <w:szCs w:val="28"/>
        </w:rPr>
        <w:tab/>
      </w:r>
      <w:r w:rsidRPr="000816AB">
        <w:rPr>
          <w:sz w:val="28"/>
          <w:szCs w:val="28"/>
        </w:rPr>
        <w:tab/>
      </w:r>
      <w:r w:rsidRPr="000816AB">
        <w:rPr>
          <w:sz w:val="28"/>
          <w:szCs w:val="28"/>
        </w:rPr>
        <w:tab/>
      </w:r>
      <w:r w:rsidR="00713972" w:rsidRPr="000816AB">
        <w:rPr>
          <w:sz w:val="28"/>
          <w:szCs w:val="28"/>
        </w:rPr>
        <w:t>Filner (D-CA)</w:t>
      </w:r>
    </w:p>
    <w:p w:rsidR="00713972" w:rsidRPr="000816AB" w:rsidRDefault="00B83A08" w:rsidP="003E499F">
      <w:pPr>
        <w:pStyle w:val="NoSpacing"/>
        <w:rPr>
          <w:sz w:val="28"/>
          <w:szCs w:val="28"/>
        </w:rPr>
      </w:pPr>
      <w:r w:rsidRPr="000816AB">
        <w:rPr>
          <w:sz w:val="28"/>
          <w:szCs w:val="28"/>
        </w:rPr>
        <w:t>Carter (R-TX)</w:t>
      </w:r>
      <w:r w:rsidR="000816AB" w:rsidRPr="000816AB">
        <w:rPr>
          <w:sz w:val="28"/>
          <w:szCs w:val="28"/>
        </w:rPr>
        <w:tab/>
      </w:r>
      <w:r w:rsidR="000816AB" w:rsidRPr="000816AB">
        <w:rPr>
          <w:sz w:val="28"/>
          <w:szCs w:val="28"/>
        </w:rPr>
        <w:tab/>
      </w:r>
      <w:r w:rsidR="000816AB" w:rsidRPr="000816AB">
        <w:rPr>
          <w:sz w:val="28"/>
          <w:szCs w:val="28"/>
        </w:rPr>
        <w:tab/>
      </w:r>
      <w:r w:rsidR="000816AB" w:rsidRPr="000816AB">
        <w:rPr>
          <w:sz w:val="28"/>
          <w:szCs w:val="28"/>
        </w:rPr>
        <w:tab/>
      </w:r>
      <w:r w:rsidR="000816AB" w:rsidRPr="000816AB">
        <w:rPr>
          <w:sz w:val="28"/>
          <w:szCs w:val="28"/>
        </w:rPr>
        <w:tab/>
      </w:r>
      <w:r w:rsidR="001918E1" w:rsidRPr="000816AB">
        <w:rPr>
          <w:sz w:val="28"/>
          <w:szCs w:val="28"/>
        </w:rPr>
        <w:t>Fudge (D-OH)</w:t>
      </w:r>
    </w:p>
    <w:p w:rsidR="00B83A08" w:rsidRPr="00680781" w:rsidRDefault="00B83A08" w:rsidP="003E499F">
      <w:pPr>
        <w:pStyle w:val="NoSpacing"/>
        <w:rPr>
          <w:sz w:val="28"/>
          <w:szCs w:val="28"/>
          <w:lang w:val="fr-CA"/>
        </w:rPr>
      </w:pPr>
      <w:proofErr w:type="spellStart"/>
      <w:r w:rsidRPr="00680781">
        <w:rPr>
          <w:sz w:val="28"/>
          <w:szCs w:val="28"/>
          <w:lang w:val="fr-CA"/>
        </w:rPr>
        <w:t>Cassidy</w:t>
      </w:r>
      <w:proofErr w:type="spellEnd"/>
      <w:r w:rsidRPr="00680781">
        <w:rPr>
          <w:sz w:val="28"/>
          <w:szCs w:val="28"/>
          <w:lang w:val="fr-CA"/>
        </w:rPr>
        <w:t xml:space="preserve"> (R-LA)</w:t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1918E1" w:rsidRPr="00680781">
        <w:rPr>
          <w:sz w:val="28"/>
          <w:szCs w:val="28"/>
          <w:lang w:val="fr-CA"/>
        </w:rPr>
        <w:t>Gutierrez (D-IL)</w:t>
      </w:r>
    </w:p>
    <w:p w:rsidR="00B83A08" w:rsidRPr="00680781" w:rsidRDefault="00B83A08" w:rsidP="003E499F">
      <w:pPr>
        <w:pStyle w:val="NoSpacing"/>
        <w:rPr>
          <w:sz w:val="28"/>
          <w:szCs w:val="28"/>
        </w:rPr>
      </w:pPr>
      <w:r w:rsidRPr="000816AB">
        <w:rPr>
          <w:sz w:val="28"/>
          <w:szCs w:val="28"/>
        </w:rPr>
        <w:t xml:space="preserve">Chabot </w:t>
      </w:r>
      <w:r w:rsidRPr="00680781">
        <w:rPr>
          <w:sz w:val="28"/>
          <w:szCs w:val="28"/>
        </w:rPr>
        <w:t>(R-OH)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1918E1" w:rsidRPr="00680781">
        <w:rPr>
          <w:sz w:val="28"/>
          <w:szCs w:val="28"/>
        </w:rPr>
        <w:t>Hastings (D-FL)</w:t>
      </w:r>
    </w:p>
    <w:p w:rsidR="00B83A08" w:rsidRPr="00680781" w:rsidRDefault="00B83A08" w:rsidP="003E499F">
      <w:pPr>
        <w:pStyle w:val="NoSpacing"/>
        <w:rPr>
          <w:sz w:val="28"/>
          <w:szCs w:val="28"/>
          <w:lang w:val="fr-CA"/>
        </w:rPr>
      </w:pPr>
      <w:proofErr w:type="spellStart"/>
      <w:r w:rsidRPr="00680781">
        <w:rPr>
          <w:sz w:val="28"/>
          <w:szCs w:val="28"/>
          <w:lang w:val="fr-CA"/>
        </w:rPr>
        <w:t>Chaffetz</w:t>
      </w:r>
      <w:proofErr w:type="spellEnd"/>
      <w:r w:rsidRPr="00680781">
        <w:rPr>
          <w:sz w:val="28"/>
          <w:szCs w:val="28"/>
          <w:lang w:val="fr-CA"/>
        </w:rPr>
        <w:t xml:space="preserve"> (R-UT)</w:t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proofErr w:type="spellStart"/>
      <w:r w:rsidR="001918E1" w:rsidRPr="00680781">
        <w:rPr>
          <w:sz w:val="28"/>
          <w:szCs w:val="28"/>
          <w:lang w:val="fr-CA"/>
        </w:rPr>
        <w:t>Hoyer</w:t>
      </w:r>
      <w:proofErr w:type="spellEnd"/>
      <w:r w:rsidR="001918E1" w:rsidRPr="00680781">
        <w:rPr>
          <w:sz w:val="28"/>
          <w:szCs w:val="28"/>
          <w:lang w:val="fr-CA"/>
        </w:rPr>
        <w:t xml:space="preserve"> (D-MD)</w:t>
      </w:r>
    </w:p>
    <w:p w:rsidR="00B83A08" w:rsidRPr="00680781" w:rsidRDefault="00B83A08" w:rsidP="003E499F">
      <w:pPr>
        <w:pStyle w:val="NoSpacing"/>
        <w:rPr>
          <w:sz w:val="28"/>
          <w:szCs w:val="28"/>
          <w:lang w:val="fr-CA"/>
        </w:rPr>
      </w:pPr>
      <w:proofErr w:type="spellStart"/>
      <w:r w:rsidRPr="00680781">
        <w:rPr>
          <w:sz w:val="28"/>
          <w:szCs w:val="28"/>
          <w:lang w:val="fr-CA"/>
        </w:rPr>
        <w:t>DesJarlais</w:t>
      </w:r>
      <w:proofErr w:type="spellEnd"/>
      <w:r w:rsidRPr="00680781">
        <w:rPr>
          <w:sz w:val="28"/>
          <w:szCs w:val="28"/>
          <w:lang w:val="fr-CA"/>
        </w:rPr>
        <w:t xml:space="preserve"> (R-</w:t>
      </w:r>
      <w:r w:rsidR="0012730A" w:rsidRPr="00680781">
        <w:rPr>
          <w:sz w:val="28"/>
          <w:szCs w:val="28"/>
          <w:lang w:val="fr-CA"/>
        </w:rPr>
        <w:t>TN)</w:t>
      </w:r>
      <w:r w:rsidR="001918E1" w:rsidRPr="00680781">
        <w:rPr>
          <w:sz w:val="28"/>
          <w:szCs w:val="28"/>
          <w:lang w:val="fr-CA"/>
        </w:rPr>
        <w:tab/>
      </w:r>
      <w:r w:rsidR="001918E1" w:rsidRPr="00680781">
        <w:rPr>
          <w:sz w:val="28"/>
          <w:szCs w:val="28"/>
          <w:lang w:val="fr-CA"/>
        </w:rPr>
        <w:tab/>
      </w:r>
      <w:r w:rsidR="001918E1" w:rsidRPr="00680781">
        <w:rPr>
          <w:sz w:val="28"/>
          <w:szCs w:val="28"/>
          <w:lang w:val="fr-CA"/>
        </w:rPr>
        <w:tab/>
      </w:r>
      <w:r w:rsidR="001918E1" w:rsidRPr="00680781">
        <w:rPr>
          <w:sz w:val="28"/>
          <w:szCs w:val="28"/>
          <w:lang w:val="fr-CA"/>
        </w:rPr>
        <w:tab/>
      </w:r>
      <w:r w:rsidR="001918E1" w:rsidRPr="00680781">
        <w:rPr>
          <w:sz w:val="28"/>
          <w:szCs w:val="28"/>
          <w:lang w:val="fr-CA"/>
        </w:rPr>
        <w:tab/>
        <w:t>Johnson (D-GA)</w:t>
      </w:r>
    </w:p>
    <w:p w:rsidR="0012730A" w:rsidRPr="00680781" w:rsidRDefault="0012730A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Duncan (R-SC)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1918E1" w:rsidRPr="00680781">
        <w:rPr>
          <w:sz w:val="28"/>
          <w:szCs w:val="28"/>
        </w:rPr>
        <w:t>Johnson (D-TX)</w:t>
      </w:r>
    </w:p>
    <w:p w:rsidR="0012730A" w:rsidRPr="00680781" w:rsidRDefault="0012730A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Duncan (R-TN)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1918E1" w:rsidRPr="00680781">
        <w:rPr>
          <w:sz w:val="28"/>
          <w:szCs w:val="28"/>
        </w:rPr>
        <w:t>Kind (D-WI)</w:t>
      </w:r>
    </w:p>
    <w:p w:rsidR="0012730A" w:rsidRPr="00680781" w:rsidRDefault="0012730A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Farenthold</w:t>
      </w:r>
      <w:proofErr w:type="spellEnd"/>
      <w:r w:rsidRPr="00680781">
        <w:rPr>
          <w:sz w:val="28"/>
          <w:szCs w:val="28"/>
        </w:rPr>
        <w:t xml:space="preserve"> (R-TX)</w:t>
      </w:r>
      <w:r w:rsidR="001918E1" w:rsidRPr="00680781">
        <w:rPr>
          <w:sz w:val="28"/>
          <w:szCs w:val="28"/>
        </w:rPr>
        <w:tab/>
      </w:r>
      <w:r w:rsidR="001918E1" w:rsidRPr="00680781">
        <w:rPr>
          <w:sz w:val="28"/>
          <w:szCs w:val="28"/>
        </w:rPr>
        <w:tab/>
      </w:r>
      <w:r w:rsidR="001918E1" w:rsidRPr="00680781">
        <w:rPr>
          <w:sz w:val="28"/>
          <w:szCs w:val="28"/>
        </w:rPr>
        <w:tab/>
      </w:r>
      <w:r w:rsidR="001918E1" w:rsidRPr="00680781">
        <w:rPr>
          <w:sz w:val="28"/>
          <w:szCs w:val="28"/>
        </w:rPr>
        <w:tab/>
      </w:r>
      <w:r w:rsidR="001918E1" w:rsidRPr="00680781">
        <w:rPr>
          <w:sz w:val="28"/>
          <w:szCs w:val="28"/>
        </w:rPr>
        <w:tab/>
        <w:t>Lee (D-CA)</w:t>
      </w:r>
    </w:p>
    <w:p w:rsidR="0012730A" w:rsidRPr="00680781" w:rsidRDefault="0012730A" w:rsidP="003E499F">
      <w:pPr>
        <w:pStyle w:val="NoSpacing"/>
        <w:rPr>
          <w:sz w:val="28"/>
          <w:szCs w:val="28"/>
          <w:lang w:val="fr-CA"/>
        </w:rPr>
      </w:pPr>
      <w:proofErr w:type="spellStart"/>
      <w:r w:rsidRPr="00680781">
        <w:rPr>
          <w:sz w:val="28"/>
          <w:szCs w:val="28"/>
          <w:lang w:val="fr-CA"/>
        </w:rPr>
        <w:t>Flake</w:t>
      </w:r>
      <w:proofErr w:type="spellEnd"/>
      <w:r w:rsidRPr="00680781">
        <w:rPr>
          <w:sz w:val="28"/>
          <w:szCs w:val="28"/>
          <w:lang w:val="fr-CA"/>
        </w:rPr>
        <w:t xml:space="preserve"> (R-AZ)</w:t>
      </w:r>
      <w:r w:rsidR="001918E1" w:rsidRPr="00680781">
        <w:rPr>
          <w:sz w:val="28"/>
          <w:szCs w:val="28"/>
          <w:lang w:val="fr-CA"/>
        </w:rPr>
        <w:tab/>
      </w:r>
      <w:r w:rsidR="001918E1" w:rsidRPr="00680781">
        <w:rPr>
          <w:sz w:val="28"/>
          <w:szCs w:val="28"/>
          <w:lang w:val="fr-CA"/>
        </w:rPr>
        <w:tab/>
      </w:r>
      <w:r w:rsidR="001918E1" w:rsidRPr="00680781">
        <w:rPr>
          <w:sz w:val="28"/>
          <w:szCs w:val="28"/>
          <w:lang w:val="fr-CA"/>
        </w:rPr>
        <w:tab/>
      </w:r>
      <w:r w:rsidR="001918E1" w:rsidRPr="00680781">
        <w:rPr>
          <w:sz w:val="28"/>
          <w:szCs w:val="28"/>
          <w:lang w:val="fr-CA"/>
        </w:rPr>
        <w:tab/>
      </w:r>
      <w:r w:rsidR="001918E1" w:rsidRPr="00680781">
        <w:rPr>
          <w:sz w:val="28"/>
          <w:szCs w:val="28"/>
          <w:lang w:val="fr-CA"/>
        </w:rPr>
        <w:tab/>
      </w:r>
      <w:r w:rsidR="001918E1" w:rsidRPr="00680781">
        <w:rPr>
          <w:sz w:val="28"/>
          <w:szCs w:val="28"/>
          <w:lang w:val="fr-CA"/>
        </w:rPr>
        <w:tab/>
        <w:t>Lynch (D-MA)</w:t>
      </w:r>
    </w:p>
    <w:p w:rsidR="0012730A" w:rsidRPr="00680781" w:rsidRDefault="0012730A" w:rsidP="003E499F">
      <w:pPr>
        <w:pStyle w:val="NoSpacing"/>
        <w:rPr>
          <w:sz w:val="28"/>
          <w:szCs w:val="28"/>
          <w:lang w:val="fr-CA"/>
        </w:rPr>
      </w:pPr>
      <w:r w:rsidRPr="00680781">
        <w:rPr>
          <w:sz w:val="28"/>
          <w:szCs w:val="28"/>
          <w:lang w:val="fr-CA"/>
        </w:rPr>
        <w:t>Fleming (R-LA)</w:t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1918E1" w:rsidRPr="00680781">
        <w:rPr>
          <w:sz w:val="28"/>
          <w:szCs w:val="28"/>
          <w:lang w:val="fr-CA"/>
        </w:rPr>
        <w:t>McDermott (D-WA)</w:t>
      </w:r>
    </w:p>
    <w:p w:rsidR="0012730A" w:rsidRPr="00680781" w:rsidRDefault="0012730A" w:rsidP="003E499F">
      <w:pPr>
        <w:pStyle w:val="NoSpacing"/>
        <w:rPr>
          <w:sz w:val="28"/>
          <w:szCs w:val="28"/>
          <w:lang w:val="fr-CA"/>
        </w:rPr>
      </w:pPr>
      <w:r w:rsidRPr="00680781">
        <w:rPr>
          <w:sz w:val="28"/>
          <w:szCs w:val="28"/>
          <w:lang w:val="fr-CA"/>
        </w:rPr>
        <w:t>Forbes (R-VA)</w:t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1918E1" w:rsidRPr="00680781">
        <w:rPr>
          <w:sz w:val="28"/>
          <w:szCs w:val="28"/>
          <w:lang w:val="fr-CA"/>
        </w:rPr>
        <w:t>Moran (D-VA)</w:t>
      </w:r>
    </w:p>
    <w:p w:rsidR="0012730A" w:rsidRPr="000816AB" w:rsidRDefault="00137F8C" w:rsidP="003E499F">
      <w:pPr>
        <w:pStyle w:val="NoSpacing"/>
        <w:rPr>
          <w:sz w:val="28"/>
          <w:szCs w:val="28"/>
          <w:lang w:val="fr-CA"/>
        </w:rPr>
      </w:pPr>
      <w:proofErr w:type="spellStart"/>
      <w:r w:rsidRPr="000816AB">
        <w:rPr>
          <w:sz w:val="28"/>
          <w:szCs w:val="28"/>
          <w:lang w:val="fr-CA"/>
        </w:rPr>
        <w:t>Fortenberry</w:t>
      </w:r>
      <w:proofErr w:type="spellEnd"/>
      <w:r w:rsidRPr="000816AB">
        <w:rPr>
          <w:sz w:val="28"/>
          <w:szCs w:val="28"/>
          <w:lang w:val="fr-CA"/>
        </w:rPr>
        <w:t xml:space="preserve"> (R-NE)</w:t>
      </w:r>
      <w:r w:rsidR="007007F5" w:rsidRPr="000816AB">
        <w:rPr>
          <w:sz w:val="28"/>
          <w:szCs w:val="28"/>
          <w:lang w:val="fr-CA"/>
        </w:rPr>
        <w:tab/>
      </w:r>
      <w:r w:rsidR="007007F5" w:rsidRPr="000816AB">
        <w:rPr>
          <w:sz w:val="28"/>
          <w:szCs w:val="28"/>
          <w:lang w:val="fr-CA"/>
        </w:rPr>
        <w:tab/>
      </w:r>
      <w:r w:rsidR="007007F5" w:rsidRPr="000816AB">
        <w:rPr>
          <w:sz w:val="28"/>
          <w:szCs w:val="28"/>
          <w:lang w:val="fr-CA"/>
        </w:rPr>
        <w:tab/>
      </w:r>
      <w:r w:rsidR="007007F5" w:rsidRPr="000816AB">
        <w:rPr>
          <w:sz w:val="28"/>
          <w:szCs w:val="28"/>
          <w:lang w:val="fr-CA"/>
        </w:rPr>
        <w:tab/>
      </w:r>
      <w:r w:rsidR="007007F5" w:rsidRPr="000816AB">
        <w:rPr>
          <w:sz w:val="28"/>
          <w:szCs w:val="28"/>
          <w:lang w:val="fr-CA"/>
        </w:rPr>
        <w:tab/>
        <w:t>Peterson (D-MN)</w:t>
      </w:r>
    </w:p>
    <w:p w:rsidR="00137F8C" w:rsidRPr="000816AB" w:rsidRDefault="00137F8C" w:rsidP="003E499F">
      <w:pPr>
        <w:pStyle w:val="NoSpacing"/>
        <w:rPr>
          <w:sz w:val="28"/>
          <w:szCs w:val="28"/>
          <w:lang w:val="fr-CA"/>
        </w:rPr>
      </w:pPr>
      <w:proofErr w:type="spellStart"/>
      <w:r w:rsidRPr="000816AB">
        <w:rPr>
          <w:sz w:val="28"/>
          <w:szCs w:val="28"/>
          <w:lang w:val="fr-CA"/>
        </w:rPr>
        <w:t>Foxx</w:t>
      </w:r>
      <w:proofErr w:type="spellEnd"/>
      <w:r w:rsidRPr="000816AB">
        <w:rPr>
          <w:sz w:val="28"/>
          <w:szCs w:val="28"/>
          <w:lang w:val="fr-CA"/>
        </w:rPr>
        <w:t xml:space="preserve"> (R-VA)</w:t>
      </w:r>
      <w:r w:rsidR="007007F5" w:rsidRPr="000816AB">
        <w:rPr>
          <w:sz w:val="28"/>
          <w:szCs w:val="28"/>
          <w:lang w:val="fr-CA"/>
        </w:rPr>
        <w:tab/>
      </w:r>
      <w:r w:rsidR="007007F5" w:rsidRPr="000816AB">
        <w:rPr>
          <w:sz w:val="28"/>
          <w:szCs w:val="28"/>
          <w:lang w:val="fr-CA"/>
        </w:rPr>
        <w:tab/>
      </w:r>
      <w:r w:rsidR="007007F5" w:rsidRPr="000816AB">
        <w:rPr>
          <w:sz w:val="28"/>
          <w:szCs w:val="28"/>
          <w:lang w:val="fr-CA"/>
        </w:rPr>
        <w:tab/>
      </w:r>
      <w:r w:rsidR="007007F5" w:rsidRPr="000816AB">
        <w:rPr>
          <w:sz w:val="28"/>
          <w:szCs w:val="28"/>
          <w:lang w:val="fr-CA"/>
        </w:rPr>
        <w:tab/>
      </w:r>
      <w:r w:rsidR="007007F5" w:rsidRPr="000816AB">
        <w:rPr>
          <w:sz w:val="28"/>
          <w:szCs w:val="28"/>
          <w:lang w:val="fr-CA"/>
        </w:rPr>
        <w:tab/>
      </w:r>
      <w:r w:rsidR="007007F5" w:rsidRPr="000816AB">
        <w:rPr>
          <w:sz w:val="28"/>
          <w:szCs w:val="28"/>
          <w:lang w:val="fr-CA"/>
        </w:rPr>
        <w:tab/>
      </w:r>
      <w:proofErr w:type="spellStart"/>
      <w:r w:rsidR="007007F5" w:rsidRPr="000816AB">
        <w:rPr>
          <w:sz w:val="28"/>
          <w:szCs w:val="28"/>
          <w:lang w:val="fr-CA"/>
        </w:rPr>
        <w:t>Pingree</w:t>
      </w:r>
      <w:proofErr w:type="spellEnd"/>
      <w:r w:rsidR="007007F5" w:rsidRPr="000816AB">
        <w:rPr>
          <w:sz w:val="28"/>
          <w:szCs w:val="28"/>
          <w:lang w:val="fr-CA"/>
        </w:rPr>
        <w:t xml:space="preserve"> (D-ME)</w:t>
      </w:r>
    </w:p>
    <w:p w:rsidR="00137F8C" w:rsidRPr="000816AB" w:rsidRDefault="00137F8C" w:rsidP="003E499F">
      <w:pPr>
        <w:pStyle w:val="NoSpacing"/>
        <w:rPr>
          <w:sz w:val="28"/>
          <w:szCs w:val="28"/>
        </w:rPr>
      </w:pPr>
      <w:r w:rsidRPr="000816AB">
        <w:rPr>
          <w:sz w:val="28"/>
          <w:szCs w:val="28"/>
        </w:rPr>
        <w:t>Franks (R-AZ)</w:t>
      </w:r>
      <w:r w:rsidR="000816AB" w:rsidRPr="000816AB">
        <w:rPr>
          <w:sz w:val="28"/>
          <w:szCs w:val="28"/>
        </w:rPr>
        <w:tab/>
      </w:r>
      <w:r w:rsidR="000816AB" w:rsidRPr="000816AB">
        <w:rPr>
          <w:sz w:val="28"/>
          <w:szCs w:val="28"/>
        </w:rPr>
        <w:tab/>
      </w:r>
      <w:r w:rsidR="000816AB" w:rsidRPr="000816AB">
        <w:rPr>
          <w:sz w:val="28"/>
          <w:szCs w:val="28"/>
        </w:rPr>
        <w:tab/>
      </w:r>
      <w:r w:rsidR="000816AB" w:rsidRPr="000816AB">
        <w:rPr>
          <w:sz w:val="28"/>
          <w:szCs w:val="28"/>
        </w:rPr>
        <w:tab/>
      </w:r>
      <w:r w:rsidR="000816AB" w:rsidRPr="000816AB">
        <w:rPr>
          <w:sz w:val="28"/>
          <w:szCs w:val="28"/>
        </w:rPr>
        <w:tab/>
      </w:r>
      <w:r w:rsidR="007007F5" w:rsidRPr="000816AB">
        <w:rPr>
          <w:sz w:val="28"/>
          <w:szCs w:val="28"/>
        </w:rPr>
        <w:t>Reyes (D-TX)</w:t>
      </w:r>
    </w:p>
    <w:p w:rsidR="00137F8C" w:rsidRPr="00680781" w:rsidRDefault="00137F8C" w:rsidP="003E499F">
      <w:pPr>
        <w:pStyle w:val="NoSpacing"/>
        <w:rPr>
          <w:sz w:val="28"/>
          <w:szCs w:val="28"/>
        </w:rPr>
      </w:pPr>
      <w:r w:rsidRPr="000816AB">
        <w:rPr>
          <w:sz w:val="28"/>
          <w:szCs w:val="28"/>
        </w:rPr>
        <w:t>Gallegly (R-CA)</w:t>
      </w:r>
      <w:r w:rsidR="000816AB" w:rsidRPr="000816AB">
        <w:rPr>
          <w:sz w:val="28"/>
          <w:szCs w:val="28"/>
        </w:rPr>
        <w:tab/>
      </w:r>
      <w:r w:rsidR="000816AB" w:rsidRPr="000816AB">
        <w:rPr>
          <w:sz w:val="28"/>
          <w:szCs w:val="28"/>
        </w:rPr>
        <w:tab/>
      </w:r>
      <w:r w:rsidR="000816AB" w:rsidRPr="000816AB">
        <w:rPr>
          <w:sz w:val="28"/>
          <w:szCs w:val="28"/>
        </w:rPr>
        <w:tab/>
      </w:r>
      <w:r w:rsidR="000816AB" w:rsidRPr="000816AB">
        <w:rPr>
          <w:sz w:val="28"/>
          <w:szCs w:val="28"/>
        </w:rPr>
        <w:tab/>
      </w:r>
      <w:r w:rsidR="000816AB" w:rsidRPr="000816AB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>Ryan (D-OH)</w:t>
      </w:r>
    </w:p>
    <w:p w:rsidR="00137F8C" w:rsidRPr="00680781" w:rsidRDefault="00137F8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Gardner (R-CO)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>Sarbanes (D-MD)</w:t>
      </w:r>
    </w:p>
    <w:p w:rsidR="00137F8C" w:rsidRPr="00680781" w:rsidRDefault="00137F8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Garrett (R-NJ)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>Schrader (D-OR)</w:t>
      </w:r>
    </w:p>
    <w:p w:rsidR="00137F8C" w:rsidRPr="00680781" w:rsidRDefault="00137F8C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Gingrey</w:t>
      </w:r>
      <w:proofErr w:type="spellEnd"/>
      <w:r w:rsidRPr="00680781">
        <w:rPr>
          <w:sz w:val="28"/>
          <w:szCs w:val="28"/>
        </w:rPr>
        <w:t xml:space="preserve"> (R-GA)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>Scott (D-VA)</w:t>
      </w:r>
    </w:p>
    <w:p w:rsidR="00137F8C" w:rsidRPr="00680781" w:rsidRDefault="00137F8C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lastRenderedPageBreak/>
        <w:t>Gohmert</w:t>
      </w:r>
      <w:proofErr w:type="spellEnd"/>
      <w:r w:rsidRPr="00680781">
        <w:rPr>
          <w:sz w:val="28"/>
          <w:szCs w:val="28"/>
        </w:rPr>
        <w:t xml:space="preserve"> (R-TX)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>Smith (D-WA)</w:t>
      </w:r>
    </w:p>
    <w:p w:rsidR="00137F8C" w:rsidRPr="00680781" w:rsidRDefault="00137F8C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Goodlatte</w:t>
      </w:r>
      <w:proofErr w:type="spellEnd"/>
      <w:r w:rsidRPr="00680781">
        <w:rPr>
          <w:sz w:val="28"/>
          <w:szCs w:val="28"/>
        </w:rPr>
        <w:t xml:space="preserve"> (R-VA)</w:t>
      </w:r>
      <w:r w:rsidR="007007F5" w:rsidRPr="00680781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ab/>
        <w:t>Thompson (D-CA)</w:t>
      </w:r>
    </w:p>
    <w:p w:rsidR="00137F8C" w:rsidRPr="00680781" w:rsidRDefault="00137F8C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Gowdy</w:t>
      </w:r>
      <w:proofErr w:type="spellEnd"/>
      <w:r w:rsidRPr="00680781">
        <w:rPr>
          <w:sz w:val="28"/>
          <w:szCs w:val="28"/>
        </w:rPr>
        <w:t xml:space="preserve"> (R-SC)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 xml:space="preserve">Van </w:t>
      </w:r>
      <w:proofErr w:type="spellStart"/>
      <w:r w:rsidR="007007F5" w:rsidRPr="00680781">
        <w:rPr>
          <w:sz w:val="28"/>
          <w:szCs w:val="28"/>
        </w:rPr>
        <w:t>Hollen</w:t>
      </w:r>
      <w:proofErr w:type="spellEnd"/>
      <w:r w:rsidR="007007F5" w:rsidRPr="00680781">
        <w:rPr>
          <w:sz w:val="28"/>
          <w:szCs w:val="28"/>
        </w:rPr>
        <w:t xml:space="preserve"> (D-MD)</w:t>
      </w:r>
    </w:p>
    <w:p w:rsidR="00137F8C" w:rsidRPr="00680781" w:rsidRDefault="00137F8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Granger (R-TX)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>Visclosky (D-IN)</w:t>
      </w:r>
    </w:p>
    <w:p w:rsidR="00137F8C" w:rsidRPr="00680781" w:rsidRDefault="00137F8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Graves (R-GA)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>Welch (D-VT)</w:t>
      </w:r>
    </w:p>
    <w:p w:rsidR="00137F8C" w:rsidRPr="00680781" w:rsidRDefault="00137F8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Graves (R-MO)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>Wilson (D-FL)</w:t>
      </w:r>
    </w:p>
    <w:p w:rsidR="00137F8C" w:rsidRPr="00680781" w:rsidRDefault="00137F8C" w:rsidP="007007F5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Griffith (R-VA)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7007F5" w:rsidRPr="00680781">
        <w:rPr>
          <w:sz w:val="28"/>
          <w:szCs w:val="28"/>
        </w:rPr>
        <w:t>Woolsey (D-CA)</w:t>
      </w:r>
    </w:p>
    <w:p w:rsidR="00137F8C" w:rsidRPr="00680781" w:rsidRDefault="00137F8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Hall (R-TX)</w:t>
      </w:r>
    </w:p>
    <w:p w:rsidR="00137F8C" w:rsidRPr="00680781" w:rsidRDefault="00137F8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Harris (R-MD)</w:t>
      </w:r>
    </w:p>
    <w:p w:rsidR="00137F8C" w:rsidRPr="000816AB" w:rsidRDefault="001918E1" w:rsidP="003E499F">
      <w:pPr>
        <w:pStyle w:val="NoSpacing"/>
        <w:rPr>
          <w:sz w:val="28"/>
          <w:szCs w:val="28"/>
        </w:rPr>
      </w:pPr>
      <w:r w:rsidRPr="000816AB">
        <w:rPr>
          <w:sz w:val="28"/>
          <w:szCs w:val="28"/>
        </w:rPr>
        <w:t>Johnson (R-IL)</w:t>
      </w:r>
    </w:p>
    <w:p w:rsidR="001918E1" w:rsidRPr="000816AB" w:rsidRDefault="001918E1" w:rsidP="003E499F">
      <w:pPr>
        <w:pStyle w:val="NoSpacing"/>
        <w:rPr>
          <w:sz w:val="28"/>
          <w:szCs w:val="28"/>
        </w:rPr>
      </w:pPr>
      <w:r w:rsidRPr="000816AB">
        <w:rPr>
          <w:sz w:val="28"/>
          <w:szCs w:val="28"/>
        </w:rPr>
        <w:t>Jordan (R-OH)</w:t>
      </w:r>
    </w:p>
    <w:p w:rsidR="001918E1" w:rsidRPr="00680781" w:rsidRDefault="001918E1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King (R-IA)</w:t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b/>
          <w:sz w:val="28"/>
          <w:szCs w:val="28"/>
          <w:u w:val="single"/>
        </w:rPr>
        <w:t>GOP N</w:t>
      </w:r>
      <w:r w:rsidR="00680781" w:rsidRPr="00680781">
        <w:rPr>
          <w:b/>
          <w:sz w:val="28"/>
          <w:szCs w:val="28"/>
          <w:u w:val="single"/>
        </w:rPr>
        <w:t>ot Voting</w:t>
      </w:r>
    </w:p>
    <w:p w:rsidR="001918E1" w:rsidRPr="00680781" w:rsidRDefault="001918E1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Kingston (R-GA)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>Bono Mack (R-CA)</w:t>
      </w:r>
    </w:p>
    <w:p w:rsidR="001918E1" w:rsidRPr="00680781" w:rsidRDefault="001918E1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Labrador (R-ID)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>Campbell (R-CA)</w:t>
      </w:r>
    </w:p>
    <w:p w:rsidR="001918E1" w:rsidRPr="00680781" w:rsidRDefault="001918E1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Lamborn</w:t>
      </w:r>
      <w:proofErr w:type="spellEnd"/>
      <w:r w:rsidRPr="00680781">
        <w:rPr>
          <w:sz w:val="28"/>
          <w:szCs w:val="28"/>
        </w:rPr>
        <w:t xml:space="preserve"> (R-CO)</w:t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r w:rsidR="000816AB">
        <w:rPr>
          <w:sz w:val="28"/>
          <w:szCs w:val="28"/>
        </w:rPr>
        <w:tab/>
      </w:r>
      <w:proofErr w:type="spellStart"/>
      <w:r w:rsidR="00284831" w:rsidRPr="00680781">
        <w:rPr>
          <w:sz w:val="28"/>
          <w:szCs w:val="28"/>
        </w:rPr>
        <w:t>Gosar</w:t>
      </w:r>
      <w:proofErr w:type="spellEnd"/>
      <w:r w:rsidR="00284831" w:rsidRPr="00680781">
        <w:rPr>
          <w:sz w:val="28"/>
          <w:szCs w:val="28"/>
        </w:rPr>
        <w:t xml:space="preserve"> (R-AZ)</w:t>
      </w:r>
    </w:p>
    <w:p w:rsidR="001918E1" w:rsidRPr="00680781" w:rsidRDefault="001918E1" w:rsidP="003E499F">
      <w:pPr>
        <w:pStyle w:val="NoSpacing"/>
        <w:rPr>
          <w:sz w:val="28"/>
          <w:szCs w:val="28"/>
          <w:lang w:val="fr-CA"/>
        </w:rPr>
      </w:pPr>
      <w:r w:rsidRPr="00680781">
        <w:rPr>
          <w:sz w:val="28"/>
          <w:szCs w:val="28"/>
          <w:lang w:val="fr-CA"/>
        </w:rPr>
        <w:t>Landry (R-LA)</w:t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0816AB">
        <w:rPr>
          <w:sz w:val="28"/>
          <w:szCs w:val="28"/>
          <w:lang w:val="fr-CA"/>
        </w:rPr>
        <w:tab/>
      </w:r>
      <w:r w:rsidR="00284831" w:rsidRPr="00680781">
        <w:rPr>
          <w:sz w:val="28"/>
          <w:szCs w:val="28"/>
          <w:lang w:val="fr-CA"/>
        </w:rPr>
        <w:t>Paul (R-TX)</w:t>
      </w:r>
    </w:p>
    <w:p w:rsidR="001918E1" w:rsidRPr="00680781" w:rsidRDefault="001918E1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Lankford (R-OK)</w:t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</w:p>
    <w:p w:rsidR="001918E1" w:rsidRPr="00680781" w:rsidRDefault="001918E1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Lummis (R-WY)</w:t>
      </w:r>
    </w:p>
    <w:p w:rsidR="001918E1" w:rsidRPr="00680781" w:rsidRDefault="00661426" w:rsidP="003E499F">
      <w:pPr>
        <w:pStyle w:val="NoSpacing"/>
        <w:rPr>
          <w:b/>
          <w:sz w:val="28"/>
          <w:szCs w:val="28"/>
          <w:u w:val="single"/>
        </w:rPr>
      </w:pPr>
      <w:r w:rsidRPr="00680781">
        <w:rPr>
          <w:sz w:val="28"/>
          <w:szCs w:val="28"/>
        </w:rPr>
        <w:t>McClintock (R-CA)</w:t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680781" w:rsidRPr="00680781">
        <w:rPr>
          <w:b/>
          <w:sz w:val="28"/>
          <w:szCs w:val="28"/>
          <w:u w:val="single"/>
        </w:rPr>
        <w:t>Dem Not Voting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McCotter</w:t>
      </w:r>
      <w:proofErr w:type="spellEnd"/>
      <w:r w:rsidRPr="00680781">
        <w:rPr>
          <w:sz w:val="28"/>
          <w:szCs w:val="28"/>
        </w:rPr>
        <w:t xml:space="preserve"> (R-MI)</w:t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  <w:t>Brown (D-FL)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McKinley (R-WV)</w:t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  <w:t>Payne (D-NJ)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Mica (R-CA)</w:t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  <w:t>Rangel (D-NY)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Miller (R-FL)</w:t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</w:r>
      <w:r w:rsidR="00284831" w:rsidRPr="00680781">
        <w:rPr>
          <w:sz w:val="28"/>
          <w:szCs w:val="28"/>
        </w:rPr>
        <w:tab/>
        <w:t>Shuler (D-NC)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Mulvaney</w:t>
      </w:r>
      <w:proofErr w:type="spellEnd"/>
      <w:r w:rsidRPr="00680781">
        <w:rPr>
          <w:sz w:val="28"/>
          <w:szCs w:val="28"/>
        </w:rPr>
        <w:t xml:space="preserve"> (R-SC)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Neugebauer</w:t>
      </w:r>
      <w:proofErr w:type="spellEnd"/>
      <w:r w:rsidRPr="00680781">
        <w:rPr>
          <w:sz w:val="28"/>
          <w:szCs w:val="28"/>
        </w:rPr>
        <w:t xml:space="preserve"> (R-TX)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Noem</w:t>
      </w:r>
      <w:proofErr w:type="spellEnd"/>
      <w:r w:rsidRPr="00680781">
        <w:rPr>
          <w:sz w:val="28"/>
          <w:szCs w:val="28"/>
        </w:rPr>
        <w:t xml:space="preserve"> (R-SD)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Nugent (R-FL)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Olson (R-TX)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Pearce (R-NM)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Petri (R-WI)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Poe (R-TX)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Pompeo</w:t>
      </w:r>
      <w:proofErr w:type="spellEnd"/>
      <w:r w:rsidRPr="00680781">
        <w:rPr>
          <w:sz w:val="28"/>
          <w:szCs w:val="28"/>
        </w:rPr>
        <w:t xml:space="preserve"> (R-KS)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Posey (R-FL)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Quayle (R-AZ)</w:t>
      </w:r>
    </w:p>
    <w:p w:rsidR="00661426" w:rsidRPr="00680781" w:rsidRDefault="00661426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Roby (R</w:t>
      </w:r>
      <w:r w:rsidR="001E7F6C" w:rsidRPr="00680781">
        <w:rPr>
          <w:sz w:val="28"/>
          <w:szCs w:val="28"/>
        </w:rPr>
        <w:t>-AL)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Roe (R-TN)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Rogers (R-AL)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lastRenderedPageBreak/>
        <w:t>Rohrabacher (R-CA)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Rokita</w:t>
      </w:r>
      <w:proofErr w:type="spellEnd"/>
      <w:r w:rsidRPr="00680781">
        <w:rPr>
          <w:sz w:val="28"/>
          <w:szCs w:val="28"/>
        </w:rPr>
        <w:t xml:space="preserve"> (R-IN)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Ross (R-FL)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Royce (R-CA)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Ryan (R-WI)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Schmidt (R-OH)</w:t>
      </w:r>
    </w:p>
    <w:p w:rsidR="001E7F6C" w:rsidRPr="00680781" w:rsidRDefault="001E7F6C" w:rsidP="003E499F">
      <w:pPr>
        <w:pStyle w:val="NoSpacing"/>
        <w:rPr>
          <w:sz w:val="28"/>
          <w:szCs w:val="28"/>
          <w:lang w:val="fr-CA"/>
        </w:rPr>
      </w:pPr>
      <w:r w:rsidRPr="00680781">
        <w:rPr>
          <w:sz w:val="28"/>
          <w:szCs w:val="28"/>
          <w:lang w:val="fr-CA"/>
        </w:rPr>
        <w:t>Scott (R-GA)</w:t>
      </w:r>
    </w:p>
    <w:p w:rsidR="001E7F6C" w:rsidRPr="00680781" w:rsidRDefault="001E7F6C" w:rsidP="003E499F">
      <w:pPr>
        <w:pStyle w:val="NoSpacing"/>
        <w:rPr>
          <w:sz w:val="28"/>
          <w:szCs w:val="28"/>
          <w:lang w:val="fr-CA"/>
        </w:rPr>
      </w:pPr>
      <w:proofErr w:type="spellStart"/>
      <w:r w:rsidRPr="00680781">
        <w:rPr>
          <w:sz w:val="28"/>
          <w:szCs w:val="28"/>
          <w:lang w:val="fr-CA"/>
        </w:rPr>
        <w:t>Sensenbrenner</w:t>
      </w:r>
      <w:proofErr w:type="spellEnd"/>
      <w:r w:rsidRPr="00680781">
        <w:rPr>
          <w:sz w:val="28"/>
          <w:szCs w:val="28"/>
          <w:lang w:val="fr-CA"/>
        </w:rPr>
        <w:t xml:space="preserve"> (R-WI)</w:t>
      </w:r>
    </w:p>
    <w:p w:rsidR="001E7F6C" w:rsidRPr="00680781" w:rsidRDefault="001E7F6C" w:rsidP="003E499F">
      <w:pPr>
        <w:pStyle w:val="NoSpacing"/>
        <w:rPr>
          <w:sz w:val="28"/>
          <w:szCs w:val="28"/>
          <w:lang w:val="fr-CA"/>
        </w:rPr>
      </w:pPr>
      <w:r w:rsidRPr="00680781">
        <w:rPr>
          <w:sz w:val="28"/>
          <w:szCs w:val="28"/>
          <w:lang w:val="fr-CA"/>
        </w:rPr>
        <w:t>Sessions (R-TX)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Simpson (R-ID)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Sullivan (R-OK)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Terry (R-NE)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Thornberry (R-TX)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Walberg (R-MI)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West (R-FL)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Whitfield (R-KY)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Wilson (R-SC)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Wolf (R-VA)</w:t>
      </w:r>
    </w:p>
    <w:p w:rsidR="001E7F6C" w:rsidRPr="00680781" w:rsidRDefault="001E7F6C" w:rsidP="003E499F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Woodall (R-GA)</w:t>
      </w:r>
    </w:p>
    <w:p w:rsidR="001E7F6C" w:rsidRPr="001E7F6C" w:rsidRDefault="001E7F6C" w:rsidP="003E499F">
      <w:pPr>
        <w:pStyle w:val="NoSpacing"/>
      </w:pPr>
    </w:p>
    <w:p w:rsidR="00284831" w:rsidRDefault="00284831" w:rsidP="003E499F">
      <w:pPr>
        <w:pStyle w:val="NoSpacing"/>
      </w:pPr>
    </w:p>
    <w:p w:rsidR="00284831" w:rsidRDefault="00284831">
      <w:r>
        <w:br w:type="page"/>
      </w:r>
    </w:p>
    <w:p w:rsidR="00713972" w:rsidRPr="00680781" w:rsidRDefault="00284831" w:rsidP="003E499F">
      <w:pPr>
        <w:pStyle w:val="NoSpacing"/>
        <w:rPr>
          <w:b/>
          <w:sz w:val="40"/>
          <w:szCs w:val="40"/>
        </w:rPr>
      </w:pPr>
      <w:r w:rsidRPr="00680781">
        <w:rPr>
          <w:b/>
          <w:sz w:val="40"/>
          <w:szCs w:val="40"/>
        </w:rPr>
        <w:lastRenderedPageBreak/>
        <w:t>SENATE on H.R. 3630</w:t>
      </w:r>
    </w:p>
    <w:p w:rsidR="00284831" w:rsidRDefault="00284831" w:rsidP="003E499F">
      <w:pPr>
        <w:pStyle w:val="NoSpacing"/>
        <w:rPr>
          <w:b/>
        </w:rPr>
      </w:pPr>
    </w:p>
    <w:p w:rsidR="00284831" w:rsidRPr="00680781" w:rsidRDefault="00284831" w:rsidP="003E499F">
      <w:pPr>
        <w:pStyle w:val="NoSpacing"/>
        <w:rPr>
          <w:b/>
          <w:sz w:val="28"/>
          <w:szCs w:val="28"/>
          <w:u w:val="single"/>
        </w:rPr>
      </w:pPr>
      <w:r w:rsidRPr="00680781">
        <w:rPr>
          <w:b/>
          <w:sz w:val="28"/>
          <w:szCs w:val="28"/>
          <w:u w:val="single"/>
        </w:rPr>
        <w:t>Dems</w:t>
      </w:r>
      <w:r w:rsidR="00321E1C" w:rsidRPr="00680781">
        <w:rPr>
          <w:b/>
          <w:sz w:val="28"/>
          <w:szCs w:val="28"/>
          <w:u w:val="single"/>
        </w:rPr>
        <w:t xml:space="preserve"> &amp; Independents</w:t>
      </w:r>
      <w:r w:rsidR="00F56A42">
        <w:rPr>
          <w:b/>
          <w:sz w:val="28"/>
          <w:szCs w:val="28"/>
        </w:rPr>
        <w:t xml:space="preserve"> Voting No</w:t>
      </w:r>
      <w:bookmarkStart w:id="0" w:name="_GoBack"/>
      <w:bookmarkEnd w:id="0"/>
      <w:r w:rsidR="00680781" w:rsidRPr="00680781">
        <w:rPr>
          <w:b/>
          <w:sz w:val="28"/>
          <w:szCs w:val="28"/>
        </w:rPr>
        <w:tab/>
      </w:r>
      <w:r w:rsidR="00680781" w:rsidRPr="00680781">
        <w:rPr>
          <w:b/>
          <w:sz w:val="28"/>
          <w:szCs w:val="28"/>
        </w:rPr>
        <w:tab/>
      </w:r>
      <w:r w:rsidR="00680781" w:rsidRPr="00680781">
        <w:rPr>
          <w:b/>
          <w:sz w:val="28"/>
          <w:szCs w:val="28"/>
        </w:rPr>
        <w:tab/>
      </w:r>
      <w:r w:rsidRPr="00680781">
        <w:rPr>
          <w:b/>
          <w:sz w:val="28"/>
          <w:szCs w:val="28"/>
          <w:u w:val="single"/>
        </w:rPr>
        <w:t>GOP</w:t>
      </w:r>
      <w:r w:rsidR="00680781" w:rsidRPr="00680781">
        <w:rPr>
          <w:b/>
          <w:sz w:val="28"/>
          <w:szCs w:val="28"/>
          <w:u w:val="single"/>
        </w:rPr>
        <w:t xml:space="preserve"> Voting Yes</w:t>
      </w:r>
    </w:p>
    <w:p w:rsidR="001F6B1C" w:rsidRPr="00680781" w:rsidRDefault="00321E1C" w:rsidP="00321E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Cardin (D-MD)</w:t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proofErr w:type="spellStart"/>
      <w:r w:rsidR="001F6B1C" w:rsidRPr="00680781">
        <w:rPr>
          <w:sz w:val="28"/>
          <w:szCs w:val="28"/>
        </w:rPr>
        <w:t>Ayotte</w:t>
      </w:r>
      <w:proofErr w:type="spellEnd"/>
      <w:r w:rsidR="001F6B1C" w:rsidRPr="00680781">
        <w:rPr>
          <w:sz w:val="28"/>
          <w:szCs w:val="28"/>
        </w:rPr>
        <w:t xml:space="preserve"> (R-NH)</w:t>
      </w:r>
    </w:p>
    <w:p w:rsidR="001F6B1C" w:rsidRPr="00680781" w:rsidRDefault="00321E1C" w:rsidP="001F6B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Harkin (D-IA)</w:t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="001F6B1C" w:rsidRPr="00680781">
        <w:rPr>
          <w:sz w:val="28"/>
          <w:szCs w:val="28"/>
        </w:rPr>
        <w:t>Brown (R-MA)</w:t>
      </w:r>
    </w:p>
    <w:p w:rsidR="001F6B1C" w:rsidRPr="00680781" w:rsidRDefault="00321E1C" w:rsidP="001F6B1C">
      <w:pPr>
        <w:pStyle w:val="NoSpacing"/>
        <w:rPr>
          <w:sz w:val="28"/>
          <w:szCs w:val="28"/>
        </w:rPr>
      </w:pPr>
      <w:proofErr w:type="spellStart"/>
      <w:r w:rsidRPr="00680781">
        <w:rPr>
          <w:sz w:val="28"/>
          <w:szCs w:val="28"/>
        </w:rPr>
        <w:t>Manchin</w:t>
      </w:r>
      <w:proofErr w:type="spellEnd"/>
      <w:r w:rsidRPr="00680781">
        <w:rPr>
          <w:sz w:val="28"/>
          <w:szCs w:val="28"/>
        </w:rPr>
        <w:t xml:space="preserve"> (D-WV)</w:t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="00680781">
        <w:rPr>
          <w:sz w:val="28"/>
          <w:szCs w:val="28"/>
        </w:rPr>
        <w:tab/>
      </w:r>
      <w:r w:rsidR="001F6B1C" w:rsidRPr="00680781">
        <w:rPr>
          <w:sz w:val="28"/>
          <w:szCs w:val="28"/>
        </w:rPr>
        <w:t>Cochran (R-MS)</w:t>
      </w:r>
    </w:p>
    <w:p w:rsidR="00321E1C" w:rsidRPr="00680781" w:rsidRDefault="001F6B1C" w:rsidP="001F6B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Mikulski (D-MD)</w:t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="00680781">
        <w:rPr>
          <w:sz w:val="28"/>
          <w:szCs w:val="28"/>
        </w:rPr>
        <w:tab/>
      </w:r>
      <w:r w:rsidRPr="00680781">
        <w:rPr>
          <w:sz w:val="28"/>
          <w:szCs w:val="28"/>
        </w:rPr>
        <w:t>Collins (R-ME)</w:t>
      </w:r>
    </w:p>
    <w:p w:rsidR="00321E1C" w:rsidRPr="00680781" w:rsidRDefault="001F6B1C" w:rsidP="00321E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S</w:t>
      </w:r>
      <w:r w:rsidR="00321E1C" w:rsidRPr="00680781">
        <w:rPr>
          <w:sz w:val="28"/>
          <w:szCs w:val="28"/>
        </w:rPr>
        <w:t>anders (I-VT)</w:t>
      </w:r>
      <w:r w:rsidR="00321E1C" w:rsidRPr="00680781">
        <w:rPr>
          <w:sz w:val="28"/>
          <w:szCs w:val="28"/>
        </w:rPr>
        <w:tab/>
      </w:r>
      <w:r w:rsidR="00321E1C" w:rsidRPr="00680781">
        <w:rPr>
          <w:sz w:val="28"/>
          <w:szCs w:val="28"/>
        </w:rPr>
        <w:tab/>
      </w:r>
      <w:r w:rsidR="00321E1C"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  <w:t>Graham (R-SC)</w:t>
      </w:r>
    </w:p>
    <w:p w:rsidR="006A6144" w:rsidRPr="00680781" w:rsidRDefault="00321E1C" w:rsidP="00321E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>Warner (D-VA)</w:t>
      </w:r>
      <w:r w:rsidR="001F6B1C" w:rsidRPr="00680781">
        <w:rPr>
          <w:sz w:val="28"/>
          <w:szCs w:val="28"/>
        </w:rPr>
        <w:tab/>
      </w:r>
      <w:r w:rsidR="001F6B1C" w:rsidRPr="00680781">
        <w:rPr>
          <w:sz w:val="28"/>
          <w:szCs w:val="28"/>
        </w:rPr>
        <w:tab/>
      </w:r>
      <w:r w:rsidR="001F6B1C" w:rsidRPr="00680781">
        <w:rPr>
          <w:sz w:val="28"/>
          <w:szCs w:val="28"/>
        </w:rPr>
        <w:tab/>
      </w:r>
      <w:r w:rsidR="001F6B1C" w:rsidRPr="00680781">
        <w:rPr>
          <w:sz w:val="28"/>
          <w:szCs w:val="28"/>
        </w:rPr>
        <w:tab/>
      </w:r>
      <w:r w:rsidR="001F6B1C" w:rsidRPr="00680781">
        <w:rPr>
          <w:sz w:val="28"/>
          <w:szCs w:val="28"/>
        </w:rPr>
        <w:tab/>
      </w:r>
      <w:r w:rsidR="001F6B1C" w:rsidRPr="00680781">
        <w:rPr>
          <w:sz w:val="28"/>
          <w:szCs w:val="28"/>
        </w:rPr>
        <w:tab/>
      </w:r>
      <w:r w:rsidR="006A6144" w:rsidRPr="00680781">
        <w:rPr>
          <w:sz w:val="28"/>
          <w:szCs w:val="28"/>
        </w:rPr>
        <w:t>Grassley (R-IA)</w:t>
      </w:r>
    </w:p>
    <w:p w:rsidR="00321E1C" w:rsidRPr="00680781" w:rsidRDefault="001F6B1C" w:rsidP="00680781">
      <w:pPr>
        <w:pStyle w:val="NoSpacing"/>
        <w:ind w:left="5040" w:firstLine="720"/>
        <w:rPr>
          <w:sz w:val="28"/>
          <w:szCs w:val="28"/>
        </w:rPr>
      </w:pPr>
      <w:r w:rsidRPr="00680781">
        <w:rPr>
          <w:sz w:val="28"/>
          <w:szCs w:val="28"/>
        </w:rPr>
        <w:t>Heller (R-NV)</w:t>
      </w:r>
    </w:p>
    <w:p w:rsidR="001F6B1C" w:rsidRPr="00680781" w:rsidRDefault="001F6B1C" w:rsidP="00321E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="00680781">
        <w:rPr>
          <w:sz w:val="28"/>
          <w:szCs w:val="28"/>
        </w:rPr>
        <w:tab/>
      </w:r>
      <w:proofErr w:type="spellStart"/>
      <w:r w:rsidRPr="00680781">
        <w:rPr>
          <w:sz w:val="28"/>
          <w:szCs w:val="28"/>
        </w:rPr>
        <w:t>Hoeven</w:t>
      </w:r>
      <w:proofErr w:type="spellEnd"/>
      <w:r w:rsidRPr="00680781">
        <w:rPr>
          <w:sz w:val="28"/>
          <w:szCs w:val="28"/>
        </w:rPr>
        <w:t xml:space="preserve"> (R-ND)</w:t>
      </w:r>
    </w:p>
    <w:p w:rsidR="001F6B1C" w:rsidRPr="00680781" w:rsidRDefault="001F6B1C" w:rsidP="00321E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="00680781">
        <w:rPr>
          <w:sz w:val="28"/>
          <w:szCs w:val="28"/>
        </w:rPr>
        <w:tab/>
      </w:r>
      <w:r w:rsidRPr="00680781">
        <w:rPr>
          <w:sz w:val="28"/>
          <w:szCs w:val="28"/>
        </w:rPr>
        <w:t>Lugar (R-IN)</w:t>
      </w:r>
    </w:p>
    <w:p w:rsidR="001F6B1C" w:rsidRPr="00680781" w:rsidRDefault="001F6B1C" w:rsidP="00321E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="00680781">
        <w:rPr>
          <w:sz w:val="28"/>
          <w:szCs w:val="28"/>
        </w:rPr>
        <w:tab/>
      </w:r>
      <w:r w:rsidRPr="00680781">
        <w:rPr>
          <w:sz w:val="28"/>
          <w:szCs w:val="28"/>
        </w:rPr>
        <w:t>McConnell (R-KY)</w:t>
      </w:r>
    </w:p>
    <w:p w:rsidR="001F6B1C" w:rsidRPr="00680781" w:rsidRDefault="001F6B1C" w:rsidP="00321E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="00680781">
        <w:rPr>
          <w:sz w:val="28"/>
          <w:szCs w:val="28"/>
        </w:rPr>
        <w:tab/>
      </w:r>
      <w:r w:rsidRPr="00680781">
        <w:rPr>
          <w:sz w:val="28"/>
          <w:szCs w:val="28"/>
        </w:rPr>
        <w:t>Murkowski (R-AK)</w:t>
      </w:r>
    </w:p>
    <w:p w:rsidR="001F6B1C" w:rsidRPr="00680781" w:rsidRDefault="001F6B1C" w:rsidP="00321E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="00680781">
        <w:rPr>
          <w:sz w:val="28"/>
          <w:szCs w:val="28"/>
        </w:rPr>
        <w:tab/>
      </w:r>
      <w:r w:rsidRPr="00680781">
        <w:rPr>
          <w:sz w:val="28"/>
          <w:szCs w:val="28"/>
        </w:rPr>
        <w:t>Rubio (R-FL)</w:t>
      </w:r>
    </w:p>
    <w:p w:rsidR="001F6B1C" w:rsidRPr="00680781" w:rsidRDefault="001F6B1C" w:rsidP="00321E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="00680781">
        <w:rPr>
          <w:sz w:val="28"/>
          <w:szCs w:val="28"/>
        </w:rPr>
        <w:tab/>
      </w:r>
      <w:proofErr w:type="spellStart"/>
      <w:r w:rsidRPr="00680781">
        <w:rPr>
          <w:sz w:val="28"/>
          <w:szCs w:val="28"/>
        </w:rPr>
        <w:t>Snowe</w:t>
      </w:r>
      <w:proofErr w:type="spellEnd"/>
      <w:r w:rsidRPr="00680781">
        <w:rPr>
          <w:sz w:val="28"/>
          <w:szCs w:val="28"/>
        </w:rPr>
        <w:t xml:space="preserve"> (R-ME)</w:t>
      </w:r>
    </w:p>
    <w:p w:rsidR="001F6B1C" w:rsidRPr="00680781" w:rsidRDefault="001F6B1C" w:rsidP="00321E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="00680781">
        <w:rPr>
          <w:sz w:val="28"/>
          <w:szCs w:val="28"/>
        </w:rPr>
        <w:tab/>
      </w:r>
      <w:r w:rsidRPr="00680781">
        <w:rPr>
          <w:sz w:val="28"/>
          <w:szCs w:val="28"/>
        </w:rPr>
        <w:t>Wicker (R-</w:t>
      </w:r>
      <w:r w:rsidR="006A6144" w:rsidRPr="00680781">
        <w:rPr>
          <w:sz w:val="28"/>
          <w:szCs w:val="28"/>
        </w:rPr>
        <w:t>MS)</w:t>
      </w:r>
    </w:p>
    <w:p w:rsidR="001F6B1C" w:rsidRPr="00680781" w:rsidRDefault="001F6B1C" w:rsidP="00321E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</w:p>
    <w:p w:rsidR="001F6B1C" w:rsidRPr="00680781" w:rsidRDefault="001F6B1C" w:rsidP="00321E1C">
      <w:pPr>
        <w:pStyle w:val="NoSpacing"/>
        <w:rPr>
          <w:sz w:val="28"/>
          <w:szCs w:val="28"/>
        </w:rPr>
      </w:pP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  <w:r w:rsidRPr="00680781">
        <w:rPr>
          <w:sz w:val="28"/>
          <w:szCs w:val="28"/>
        </w:rPr>
        <w:tab/>
      </w:r>
    </w:p>
    <w:p w:rsidR="00321E1C" w:rsidRPr="00680781" w:rsidRDefault="00321E1C" w:rsidP="00321E1C">
      <w:pPr>
        <w:pStyle w:val="NoSpacing"/>
        <w:rPr>
          <w:sz w:val="28"/>
          <w:szCs w:val="28"/>
        </w:rPr>
      </w:pPr>
    </w:p>
    <w:p w:rsidR="00321E1C" w:rsidRPr="00680781" w:rsidRDefault="00321E1C">
      <w:pPr>
        <w:rPr>
          <w:sz w:val="28"/>
          <w:szCs w:val="28"/>
        </w:rPr>
      </w:pPr>
    </w:p>
    <w:sectPr w:rsidR="00321E1C" w:rsidRPr="0068078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6AB" w:rsidRDefault="000816AB" w:rsidP="000816AB">
      <w:pPr>
        <w:spacing w:after="0" w:line="240" w:lineRule="auto"/>
      </w:pPr>
      <w:r>
        <w:separator/>
      </w:r>
    </w:p>
  </w:endnote>
  <w:endnote w:type="continuationSeparator" w:id="0">
    <w:p w:rsidR="000816AB" w:rsidRDefault="000816AB" w:rsidP="00081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1074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816AB" w:rsidRDefault="000816A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6A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816AB" w:rsidRDefault="000816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6AB" w:rsidRDefault="000816AB" w:rsidP="000816AB">
      <w:pPr>
        <w:spacing w:after="0" w:line="240" w:lineRule="auto"/>
      </w:pPr>
      <w:r>
        <w:separator/>
      </w:r>
    </w:p>
  </w:footnote>
  <w:footnote w:type="continuationSeparator" w:id="0">
    <w:p w:rsidR="000816AB" w:rsidRDefault="000816AB" w:rsidP="000816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99F"/>
    <w:rsid w:val="000816AB"/>
    <w:rsid w:val="0012730A"/>
    <w:rsid w:val="00137F8C"/>
    <w:rsid w:val="001918E1"/>
    <w:rsid w:val="001E7F6C"/>
    <w:rsid w:val="001F6B1C"/>
    <w:rsid w:val="00284831"/>
    <w:rsid w:val="00321E1C"/>
    <w:rsid w:val="003E499F"/>
    <w:rsid w:val="00661426"/>
    <w:rsid w:val="00680781"/>
    <w:rsid w:val="006A6144"/>
    <w:rsid w:val="007007F5"/>
    <w:rsid w:val="00713972"/>
    <w:rsid w:val="007F70EC"/>
    <w:rsid w:val="00B83A08"/>
    <w:rsid w:val="00F5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499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81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6AB"/>
  </w:style>
  <w:style w:type="paragraph" w:styleId="Footer">
    <w:name w:val="footer"/>
    <w:basedOn w:val="Normal"/>
    <w:link w:val="FooterChar"/>
    <w:uiPriority w:val="99"/>
    <w:unhideWhenUsed/>
    <w:rsid w:val="00081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6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499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81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6AB"/>
  </w:style>
  <w:style w:type="paragraph" w:styleId="Footer">
    <w:name w:val="footer"/>
    <w:basedOn w:val="Normal"/>
    <w:link w:val="FooterChar"/>
    <w:uiPriority w:val="99"/>
    <w:unhideWhenUsed/>
    <w:rsid w:val="00081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8B711D3A.dotm</Template>
  <TotalTime>1</TotalTime>
  <Pages>4</Pages>
  <Words>417</Words>
  <Characters>2382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VOS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Swickard</dc:creator>
  <cp:lastModifiedBy>Paul Lee</cp:lastModifiedBy>
  <cp:revision>2</cp:revision>
  <dcterms:created xsi:type="dcterms:W3CDTF">2012-02-18T22:22:00Z</dcterms:created>
  <dcterms:modified xsi:type="dcterms:W3CDTF">2012-02-18T22:22:00Z</dcterms:modified>
</cp:coreProperties>
</file>